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27" w:type="pct"/>
        <w:jc w:val="center"/>
        <w:tblLayout w:type="fixed"/>
        <w:tblCellMar>
          <w:left w:w="0" w:type="dxa"/>
          <w:right w:w="0" w:type="dxa"/>
        </w:tblCellMar>
        <w:tblLook w:val="0600" w:firstRow="0" w:lastRow="0" w:firstColumn="0" w:lastColumn="0" w:noHBand="1" w:noVBand="1"/>
      </w:tblPr>
      <w:tblGrid>
        <w:gridCol w:w="6379"/>
        <w:gridCol w:w="4252"/>
      </w:tblGrid>
      <w:tr w:rsidR="000B2561" w14:paraId="7B710A96" w14:textId="77777777" w:rsidTr="003C6741">
        <w:trPr>
          <w:trHeight w:val="3024"/>
          <w:jc w:val="center"/>
        </w:trPr>
        <w:tc>
          <w:tcPr>
            <w:tcW w:w="6379" w:type="dxa"/>
          </w:tcPr>
          <w:p w14:paraId="60556F5E" w14:textId="77777777" w:rsidR="000B2561" w:rsidRDefault="000B2561" w:rsidP="000B2561"/>
        </w:tc>
        <w:tc>
          <w:tcPr>
            <w:tcW w:w="4252" w:type="dxa"/>
            <w:vAlign w:val="bottom"/>
          </w:tcPr>
          <w:p w14:paraId="489E495B" w14:textId="77777777" w:rsidR="000B2561" w:rsidRDefault="005F00AA" w:rsidP="006B7DAF">
            <w:pPr>
              <w:jc w:val="right"/>
            </w:pPr>
            <w:r>
              <w:rPr>
                <w:noProof/>
                <w:lang w:eastAsia="en-GB"/>
              </w:rPr>
              <mc:AlternateContent>
                <mc:Choice Requires="wps">
                  <w:drawing>
                    <wp:inline distT="0" distB="0" distL="0" distR="0" wp14:anchorId="51245348" wp14:editId="799BC60C">
                      <wp:extent cx="1158240" cy="1402080"/>
                      <wp:effectExtent l="3175" t="7620" r="635" b="0"/>
                      <wp:docPr id="27"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1402080"/>
                              </a:xfrm>
                              <a:prstGeom prst="ellipse">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FE6376" w14:textId="77777777" w:rsidR="006B7DAF" w:rsidRPr="00B819FE" w:rsidRDefault="00FD5F17" w:rsidP="00FD5F17">
                                  <w:pPr>
                                    <w:spacing w:after="0" w:line="240" w:lineRule="auto"/>
                                    <w:rPr>
                                      <w:rFonts w:asciiTheme="majorHAnsi" w:hAnsiTheme="majorHAnsi" w:cstheme="majorHAnsi"/>
                                      <w:b/>
                                      <w:color w:val="002060" w:themeColor="accent3"/>
                                      <w:sz w:val="20"/>
                                      <w:lang w:val="en-US"/>
                                    </w:rPr>
                                  </w:pPr>
                                  <w:r w:rsidRPr="00FD5F17">
                                    <w:rPr>
                                      <w:noProof/>
                                    </w:rPr>
                                    <w:t xml:space="preserve"> </w:t>
                                  </w:r>
                                  <w:r>
                                    <w:rPr>
                                      <w:noProof/>
                                      <w:lang w:eastAsia="en-GB"/>
                                    </w:rPr>
                                    <w:drawing>
                                      <wp:inline distT="0" distB="0" distL="0" distR="0" wp14:anchorId="1803145E" wp14:editId="493118DD">
                                        <wp:extent cx="579120" cy="738957"/>
                                        <wp:effectExtent l="0" t="0" r="0" b="4445"/>
                                        <wp:docPr id="37" name="Picture 37" descr="Image result for church len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urch lench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 cy="73895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xmlns:oel="http://schemas.microsoft.com/office/2019/extlst" xmlns:w16du="http://schemas.microsoft.com/office/word/2023/wordml/word16du" xmlns:w16sdtfl="http://schemas.microsoft.com/office/word/2024/wordml/sdtformatlock">
                  <w:pict>
                    <v:oval w14:anchorId="51245348" id="Oval 45" o:spid="_x0000_s1026" style="width:91.2pt;height:11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" fillcolor="white [3212]" stroked="f" strokeweight="1pt">
                      <v:stroke joinstyle="miter"/>
                      <v:textbox>
                        <w:txbxContent>
                          <w:p w14:paraId="09FE6376" w14:textId="77777777" w:rsidR="006B7DAF" w:rsidRPr="00B819FE" w:rsidRDefault="00FD5F17" w:rsidP="00FD5F17">
                            <w:pPr>
                              <w:spacing w:after="0" w:line="240" w:lineRule="auto"/>
                              <w:rPr>
                                <w:rFonts w:asciiTheme="majorHAnsi" w:hAnsiTheme="majorHAnsi" w:cstheme="majorHAnsi"/>
                                <w:b/>
                                <w:color w:val="002060" w:themeColor="accent3"/>
                                <w:sz w:val="20"/>
                                <w:lang w:val="en-US"/>
                              </w:rPr>
                            </w:pPr>
                            <w:r w:rsidRPr="00FD5F17">
                              <w:rPr>
                                <w:noProof/>
                              </w:rPr>
                              <w:t xml:space="preserve"> </w:t>
                            </w:r>
                            <w:r>
                              <w:rPr>
                                <w:noProof/>
                                <w:lang w:eastAsia="en-GB"/>
                              </w:rPr>
                              <w:drawing>
                                <wp:inline distT="0" distB="0" distL="0" distR="0" wp14:anchorId="1803145E" wp14:editId="493118DD">
                                  <wp:extent cx="579120" cy="738957"/>
                                  <wp:effectExtent l="0" t="0" r="0" b="4445"/>
                                  <wp:docPr id="37" name="Picture 37" descr="Image result for church len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urch lench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 cy="738957"/>
                                          </a:xfrm>
                                          <a:prstGeom prst="rect">
                                            <a:avLst/>
                                          </a:prstGeom>
                                          <a:noFill/>
                                          <a:ln>
                                            <a:noFill/>
                                          </a:ln>
                                        </pic:spPr>
                                      </pic:pic>
                                    </a:graphicData>
                                  </a:graphic>
                                </wp:inline>
                              </w:drawing>
                            </w:r>
                          </w:p>
                        </w:txbxContent>
                      </v:textbox>
                      <w10:anchorlock/>
                    </v:oval>
                  </w:pict>
                </mc:Fallback>
              </mc:AlternateContent>
            </w:r>
          </w:p>
        </w:tc>
      </w:tr>
      <w:tr w:rsidR="000B2561" w14:paraId="1077D3EE" w14:textId="77777777" w:rsidTr="00E86671">
        <w:trPr>
          <w:trHeight w:val="1071"/>
          <w:jc w:val="center"/>
        </w:trPr>
        <w:tc>
          <w:tcPr>
            <w:tcW w:w="10631" w:type="dxa"/>
            <w:gridSpan w:val="2"/>
            <w:vAlign w:val="center"/>
          </w:tcPr>
          <w:p w14:paraId="3AB0173A" w14:textId="7C8D1C48" w:rsidR="000B2561" w:rsidRPr="006B7DAF" w:rsidRDefault="00E86671" w:rsidP="00A8392E">
            <w:pPr>
              <w:pStyle w:val="Heading1"/>
            </w:pPr>
            <w:r>
              <w:t xml:space="preserve">Church Lench Governor Feedback Form </w:t>
            </w:r>
            <w:r w:rsidR="00667ABB">
              <w:t>(</w:t>
            </w:r>
            <w:r w:rsidR="00A8392E">
              <w:t>Spring Term 202</w:t>
            </w:r>
            <w:r w:rsidR="00C57910">
              <w:t>5</w:t>
            </w:r>
            <w:r w:rsidR="00FD5F17">
              <w:t xml:space="preserve">) </w:t>
            </w:r>
          </w:p>
        </w:tc>
      </w:tr>
      <w:tr w:rsidR="000B2561" w14:paraId="27A2907D" w14:textId="77777777" w:rsidTr="003C6741">
        <w:trPr>
          <w:trHeight w:val="189"/>
          <w:jc w:val="center"/>
        </w:trPr>
        <w:tc>
          <w:tcPr>
            <w:tcW w:w="6379" w:type="dxa"/>
          </w:tcPr>
          <w:p w14:paraId="600A0C5A" w14:textId="77777777" w:rsidR="000B2561" w:rsidRDefault="000B2561" w:rsidP="006B7DAF">
            <w:pPr>
              <w:spacing w:after="0"/>
            </w:pPr>
          </w:p>
        </w:tc>
        <w:tc>
          <w:tcPr>
            <w:tcW w:w="4252" w:type="dxa"/>
          </w:tcPr>
          <w:p w14:paraId="7C88D00D" w14:textId="77777777" w:rsidR="000B2561" w:rsidRDefault="000B2561" w:rsidP="006B7DAF">
            <w:pPr>
              <w:spacing w:after="0"/>
            </w:pPr>
          </w:p>
        </w:tc>
      </w:tr>
      <w:tr w:rsidR="006B7DAF" w14:paraId="36B2302B" w14:textId="77777777" w:rsidTr="00E86671">
        <w:trPr>
          <w:trHeight w:val="531"/>
          <w:jc w:val="center"/>
        </w:trPr>
        <w:tc>
          <w:tcPr>
            <w:tcW w:w="10631" w:type="dxa"/>
            <w:gridSpan w:val="2"/>
            <w:vAlign w:val="bottom"/>
          </w:tcPr>
          <w:p w14:paraId="228DD85D" w14:textId="77777777" w:rsidR="006B7DAF" w:rsidRPr="006B7DAF" w:rsidRDefault="006B7DAF" w:rsidP="00295C22">
            <w:pPr>
              <w:pStyle w:val="Details"/>
            </w:pPr>
            <w:r w:rsidRPr="006B7DAF">
              <w:t xml:space="preserve"> | </w:t>
            </w:r>
          </w:p>
        </w:tc>
      </w:tr>
      <w:tr w:rsidR="006B7DAF" w14:paraId="1A86D2FA" w14:textId="77777777" w:rsidTr="00E86671">
        <w:trPr>
          <w:trHeight w:val="720"/>
          <w:jc w:val="center"/>
        </w:trPr>
        <w:tc>
          <w:tcPr>
            <w:tcW w:w="10631" w:type="dxa"/>
            <w:gridSpan w:val="2"/>
          </w:tcPr>
          <w:p w14:paraId="6CEEA6ED" w14:textId="77777777" w:rsidR="006B7DAF" w:rsidRPr="006B7DAF" w:rsidRDefault="00E86671" w:rsidP="00D207FA">
            <w:pPr>
              <w:pStyle w:val="Heading2"/>
              <w:rPr>
                <w:rStyle w:val="PlaceholderText"/>
                <w:color w:val="262626" w:themeColor="text2"/>
              </w:rPr>
            </w:pPr>
            <w:r>
              <w:t>Visit</w:t>
            </w:r>
          </w:p>
        </w:tc>
      </w:tr>
      <w:tr w:rsidR="006B7DAF" w14:paraId="7F75D4D4" w14:textId="77777777" w:rsidTr="00E86671">
        <w:trPr>
          <w:trHeight w:val="1800"/>
          <w:jc w:val="center"/>
        </w:trPr>
        <w:tc>
          <w:tcPr>
            <w:tcW w:w="10631" w:type="dxa"/>
            <w:gridSpan w:val="2"/>
            <w:tcBorders>
              <w:bottom w:val="dashed" w:sz="4" w:space="0" w:color="A6A6A6" w:themeColor="background1" w:themeShade="A6"/>
            </w:tcBorders>
          </w:tcPr>
          <w:p w14:paraId="1046995A" w14:textId="12460112" w:rsidR="00A8392E" w:rsidRPr="00D207FA" w:rsidRDefault="007F2A46" w:rsidP="00C57910">
            <w:pPr>
              <w:pStyle w:val="PTANormal"/>
              <w:jc w:val="left"/>
              <w:rPr>
                <w:rStyle w:val="PlaceholderText"/>
                <w:color w:val="auto"/>
              </w:rPr>
            </w:pPr>
            <w:r>
              <w:rPr>
                <w:rStyle w:val="PlaceholderText"/>
                <w:color w:val="auto"/>
              </w:rPr>
              <w:t xml:space="preserve">I visited the school on 26 March to review the subject leadership with </w:t>
            </w:r>
            <w:r w:rsidR="00627447">
              <w:rPr>
                <w:rStyle w:val="PlaceholderText"/>
                <w:color w:val="auto"/>
              </w:rPr>
              <w:t xml:space="preserve">PE lead </w:t>
            </w:r>
            <w:r>
              <w:rPr>
                <w:rStyle w:val="PlaceholderText"/>
                <w:color w:val="auto"/>
              </w:rPr>
              <w:t xml:space="preserve">and observe P.E. in practice - in the form of a cricket day which was ran by external coaches specalising in the sport. We discussed how P.E spans from the fundamentals such as movement through to team dynamics, experiencing new things and </w:t>
            </w:r>
            <w:r w:rsidR="004C0C6F">
              <w:rPr>
                <w:rStyle w:val="PlaceholderText"/>
                <w:color w:val="auto"/>
              </w:rPr>
              <w:t xml:space="preserve">widely related areas such as </w:t>
            </w:r>
            <w:r>
              <w:rPr>
                <w:rStyle w:val="PlaceholderText"/>
                <w:color w:val="auto"/>
              </w:rPr>
              <w:t>nutrition. We discussed the weekly structure of P.E, who teaches it, how they are trained, the benefits of external coaches and how it works cohesively as a program. We also discussed what optimum may look like and how we can develop the subject area</w:t>
            </w:r>
            <w:r w:rsidR="004C0C6F">
              <w:rPr>
                <w:rStyle w:val="PlaceholderText"/>
                <w:color w:val="auto"/>
              </w:rPr>
              <w:t xml:space="preserve"> even further</w:t>
            </w:r>
            <w:r>
              <w:rPr>
                <w:rStyle w:val="PlaceholderText"/>
                <w:color w:val="auto"/>
              </w:rPr>
              <w:t>. I also spoke to the children on the day</w:t>
            </w:r>
            <w:r w:rsidR="004C0C6F">
              <w:rPr>
                <w:rStyle w:val="PlaceholderText"/>
                <w:color w:val="auto"/>
              </w:rPr>
              <w:t>.</w:t>
            </w:r>
          </w:p>
        </w:tc>
      </w:tr>
      <w:tr w:rsidR="006B7DAF" w14:paraId="1A18CFB6" w14:textId="77777777" w:rsidTr="003C6741">
        <w:trPr>
          <w:trHeight w:val="1277"/>
          <w:jc w:val="center"/>
        </w:trPr>
        <w:tc>
          <w:tcPr>
            <w:tcW w:w="6379" w:type="dxa"/>
            <w:tcBorders>
              <w:top w:val="dashed" w:sz="4" w:space="0" w:color="A6A6A6" w:themeColor="background1" w:themeShade="A6"/>
            </w:tcBorders>
            <w:vAlign w:val="bottom"/>
          </w:tcPr>
          <w:p w14:paraId="6672BFA0" w14:textId="77777777" w:rsidR="006B7DAF" w:rsidRPr="00D207FA" w:rsidRDefault="00E86671" w:rsidP="00295C22">
            <w:pPr>
              <w:spacing w:before="80" w:after="0"/>
            </w:pPr>
            <w:r>
              <w:rPr>
                <w:noProof/>
                <w:lang w:eastAsia="en-GB"/>
              </w:rPr>
              <w:drawing>
                <wp:inline distT="0" distB="0" distL="0" distR="0" wp14:anchorId="6809B2D8" wp14:editId="571EE54E">
                  <wp:extent cx="914400" cy="914400"/>
                  <wp:effectExtent l="0" t="0" r="0" b="0"/>
                  <wp:docPr id="2" name="Graphic 2" descr="Shooting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ootingSta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p>
        </w:tc>
        <w:tc>
          <w:tcPr>
            <w:tcW w:w="4252" w:type="dxa"/>
            <w:tcBorders>
              <w:top w:val="dashed" w:sz="4" w:space="0" w:color="A6A6A6" w:themeColor="background1" w:themeShade="A6"/>
            </w:tcBorders>
            <w:vAlign w:val="bottom"/>
          </w:tcPr>
          <w:p w14:paraId="5B2E4BA5" w14:textId="77777777" w:rsidR="006B7DAF" w:rsidRPr="00D207FA" w:rsidRDefault="00E86671" w:rsidP="00295C22">
            <w:pPr>
              <w:spacing w:before="80" w:after="0"/>
              <w:ind w:left="396"/>
            </w:pPr>
            <w:r>
              <w:rPr>
                <w:noProof/>
                <w:lang w:eastAsia="en-GB"/>
              </w:rPr>
              <w:drawing>
                <wp:inline distT="0" distB="0" distL="0" distR="0" wp14:anchorId="574FBD32" wp14:editId="291A1B88">
                  <wp:extent cx="914400" cy="914400"/>
                  <wp:effectExtent l="0" t="0" r="0" b="0"/>
                  <wp:docPr id="3" name="Graphic 3"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ck.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tc>
      </w:tr>
      <w:tr w:rsidR="006B7DAF" w14:paraId="786C559D" w14:textId="77777777" w:rsidTr="003C6741">
        <w:trPr>
          <w:trHeight w:val="3933"/>
          <w:jc w:val="center"/>
        </w:trPr>
        <w:tc>
          <w:tcPr>
            <w:tcW w:w="6379" w:type="dxa"/>
            <w:tcMar>
              <w:right w:w="360" w:type="dxa"/>
            </w:tcMar>
          </w:tcPr>
          <w:p w14:paraId="44E539A1" w14:textId="77777777" w:rsidR="006B7DAF" w:rsidRDefault="00E86671" w:rsidP="00E86671">
            <w:pPr>
              <w:pStyle w:val="PTANormal02"/>
            </w:pPr>
            <w:r>
              <w:t xml:space="preserve">Strengths </w:t>
            </w:r>
          </w:p>
          <w:p w14:paraId="2DCA45BB" w14:textId="77777777" w:rsidR="00A8392E" w:rsidRDefault="007F2A46" w:rsidP="00C57910">
            <w:pPr>
              <w:pStyle w:val="PTANormal02"/>
              <w:numPr>
                <w:ilvl w:val="0"/>
                <w:numId w:val="1"/>
              </w:numPr>
            </w:pPr>
            <w:r>
              <w:t>Diverse inclusion of all pupils into the P.E activity regardless of experience, gender, ability etc.</w:t>
            </w:r>
          </w:p>
          <w:p w14:paraId="79C2B5F5" w14:textId="3788458E" w:rsidR="007F2A46" w:rsidRDefault="007F2A46" w:rsidP="00C57910">
            <w:pPr>
              <w:pStyle w:val="PTANormal02"/>
              <w:numPr>
                <w:ilvl w:val="0"/>
                <w:numId w:val="1"/>
              </w:numPr>
            </w:pPr>
            <w:r>
              <w:t>Quality of the external sports coaches, their communication style with children and know</w:t>
            </w:r>
            <w:r w:rsidR="004C0C6F">
              <w:t>ing</w:t>
            </w:r>
            <w:r>
              <w:t xml:space="preserve"> the individual children well</w:t>
            </w:r>
          </w:p>
          <w:p w14:paraId="7019F684" w14:textId="026E603F" w:rsidR="007F2A46" w:rsidRDefault="007F2A46" w:rsidP="00C57910">
            <w:pPr>
              <w:pStyle w:val="PTANormal02"/>
              <w:numPr>
                <w:ilvl w:val="0"/>
                <w:numId w:val="1"/>
              </w:numPr>
            </w:pPr>
            <w:r>
              <w:t>New subject leadership will bring experience of</w:t>
            </w:r>
            <w:r w:rsidR="006234C8">
              <w:t xml:space="preserve"> leading</w:t>
            </w:r>
            <w:r>
              <w:t xml:space="preserve"> </w:t>
            </w:r>
            <w:r w:rsidR="004C0C6F">
              <w:t>P.E at another</w:t>
            </w:r>
            <w:r>
              <w:t xml:space="preserve"> school and </w:t>
            </w:r>
            <w:r w:rsidR="006234C8">
              <w:t>develop</w:t>
            </w:r>
            <w:r>
              <w:t xml:space="preserve"> this at Church Lench</w:t>
            </w:r>
          </w:p>
          <w:p w14:paraId="34B140FF" w14:textId="724DDCBE" w:rsidR="007D5EE6" w:rsidRPr="00D207FA" w:rsidRDefault="007D5EE6" w:rsidP="00C57910">
            <w:pPr>
              <w:pStyle w:val="PTANormal02"/>
              <w:numPr>
                <w:ilvl w:val="0"/>
                <w:numId w:val="1"/>
              </w:numPr>
            </w:pPr>
            <w:r>
              <w:t xml:space="preserve">Opportunites to experience new sports such as cricket and gymnastics </w:t>
            </w:r>
          </w:p>
        </w:tc>
        <w:tc>
          <w:tcPr>
            <w:tcW w:w="4252" w:type="dxa"/>
            <w:tcMar>
              <w:left w:w="360" w:type="dxa"/>
            </w:tcMar>
          </w:tcPr>
          <w:p w14:paraId="0F175773" w14:textId="77777777" w:rsidR="006B7DAF" w:rsidRDefault="00667ABB" w:rsidP="00E86671">
            <w:pPr>
              <w:pStyle w:val="PTANormal02"/>
              <w:rPr>
                <w:rStyle w:val="PlaceholderText"/>
                <w:color w:val="262626" w:themeColor="text2"/>
              </w:rPr>
            </w:pPr>
            <w:r>
              <w:rPr>
                <w:rStyle w:val="PlaceholderText"/>
                <w:color w:val="262626" w:themeColor="text2"/>
              </w:rPr>
              <w:t>After discussions with the Head T</w:t>
            </w:r>
            <w:r w:rsidR="00FD5F17">
              <w:rPr>
                <w:rStyle w:val="PlaceholderText"/>
                <w:color w:val="262626" w:themeColor="text2"/>
              </w:rPr>
              <w:t>eacher I</w:t>
            </w:r>
            <w:r>
              <w:rPr>
                <w:rStyle w:val="PlaceholderText"/>
                <w:color w:val="262626" w:themeColor="text2"/>
              </w:rPr>
              <w:t xml:space="preserve"> will be focusing on the following</w:t>
            </w:r>
            <w:r w:rsidR="00FD5F17">
              <w:rPr>
                <w:rStyle w:val="PlaceholderText"/>
                <w:color w:val="262626" w:themeColor="text2"/>
              </w:rPr>
              <w:t xml:space="preserve"> next time. </w:t>
            </w:r>
          </w:p>
          <w:p w14:paraId="162520C0" w14:textId="21E7DEB2" w:rsidR="00A8392E" w:rsidRDefault="007D5EE6" w:rsidP="00755219">
            <w:pPr>
              <w:pStyle w:val="PTANormal02"/>
              <w:numPr>
                <w:ilvl w:val="0"/>
                <w:numId w:val="1"/>
              </w:numPr>
              <w:rPr>
                <w:rStyle w:val="PlaceholderText"/>
                <w:color w:val="262626" w:themeColor="text2"/>
              </w:rPr>
            </w:pPr>
            <w:r>
              <w:rPr>
                <w:rStyle w:val="PlaceholderText"/>
                <w:color w:val="262626" w:themeColor="text2"/>
              </w:rPr>
              <w:t>The holitsic term plan to consider the join-up between externally taught and internally delivered P.E lessons</w:t>
            </w:r>
          </w:p>
          <w:p w14:paraId="333EC2BD" w14:textId="77777777" w:rsidR="007D5EE6" w:rsidRDefault="007D5EE6" w:rsidP="00755219">
            <w:pPr>
              <w:pStyle w:val="PTANormal02"/>
              <w:numPr>
                <w:ilvl w:val="0"/>
                <w:numId w:val="1"/>
              </w:numPr>
              <w:rPr>
                <w:rStyle w:val="PlaceholderText"/>
                <w:color w:val="262626" w:themeColor="text2"/>
              </w:rPr>
            </w:pPr>
            <w:r>
              <w:rPr>
                <w:rStyle w:val="PlaceholderText"/>
                <w:color w:val="262626" w:themeColor="text2"/>
              </w:rPr>
              <w:t>Wider sports/P.E opportunities that the children can experience</w:t>
            </w:r>
          </w:p>
          <w:p w14:paraId="17C840D8" w14:textId="186A863A" w:rsidR="007D5EE6" w:rsidRPr="00C62E07" w:rsidRDefault="007D5EE6" w:rsidP="00755219">
            <w:pPr>
              <w:pStyle w:val="PTANormal02"/>
              <w:numPr>
                <w:ilvl w:val="0"/>
                <w:numId w:val="1"/>
              </w:numPr>
              <w:rPr>
                <w:rStyle w:val="PlaceholderText"/>
                <w:color w:val="262626" w:themeColor="text2"/>
              </w:rPr>
            </w:pPr>
            <w:r>
              <w:rPr>
                <w:rStyle w:val="PlaceholderText"/>
                <w:color w:val="262626" w:themeColor="text2"/>
              </w:rPr>
              <w:t xml:space="preserve">Pupil voice – starting from things they have done/displayed </w:t>
            </w:r>
          </w:p>
        </w:tc>
      </w:tr>
    </w:tbl>
    <w:p w14:paraId="6F1D5C3F" w14:textId="77777777" w:rsidR="005E5C0E" w:rsidRPr="00D207FA" w:rsidRDefault="005E5C0E" w:rsidP="00D207FA">
      <w:pPr>
        <w:spacing w:after="0"/>
        <w:rPr>
          <w:sz w:val="4"/>
        </w:rPr>
        <w:sectPr w:rsidR="005E5C0E" w:rsidRPr="00D207FA" w:rsidSect="00C13D09">
          <w:headerReference w:type="first" r:id="rId17"/>
          <w:pgSz w:w="12240" w:h="15840" w:code="1"/>
          <w:pgMar w:top="1440" w:right="936" w:bottom="576" w:left="936" w:header="720" w:footer="288" w:gutter="0"/>
          <w:cols w:space="720"/>
          <w:titlePg/>
          <w:docGrid w:linePitch="360"/>
        </w:sectPr>
      </w:pPr>
    </w:p>
    <w:tbl>
      <w:tblPr>
        <w:tblW w:w="4932" w:type="pct"/>
        <w:jc w:val="center"/>
        <w:tblLayout w:type="fixed"/>
        <w:tblCellMar>
          <w:left w:w="0" w:type="dxa"/>
          <w:right w:w="0" w:type="dxa"/>
        </w:tblCellMar>
        <w:tblLook w:val="0600" w:firstRow="0" w:lastRow="0" w:firstColumn="0" w:lastColumn="0" w:noHBand="1" w:noVBand="1"/>
      </w:tblPr>
      <w:tblGrid>
        <w:gridCol w:w="4847"/>
        <w:gridCol w:w="399"/>
        <w:gridCol w:w="4981"/>
      </w:tblGrid>
      <w:tr w:rsidR="003153CC" w14:paraId="749B9804" w14:textId="77777777" w:rsidTr="00E53445">
        <w:trPr>
          <w:jc w:val="center"/>
        </w:trPr>
        <w:tc>
          <w:tcPr>
            <w:tcW w:w="4847" w:type="dxa"/>
          </w:tcPr>
          <w:p w14:paraId="5468D299" w14:textId="77777777" w:rsidR="003153CC" w:rsidRDefault="009824ED" w:rsidP="00F84EC2">
            <w:pPr>
              <w:pStyle w:val="Heading3"/>
              <w:rPr>
                <w:rFonts w:ascii="Lucida Handwriting" w:hAnsi="Lucida Handwriting"/>
                <w:sz w:val="36"/>
                <w:szCs w:val="36"/>
              </w:rPr>
            </w:pPr>
            <w:r>
              <w:rPr>
                <w:rFonts w:ascii="Lucida Handwriting" w:hAnsi="Lucida Handwriting"/>
                <w:sz w:val="36"/>
                <w:szCs w:val="36"/>
              </w:rPr>
              <w:lastRenderedPageBreak/>
              <w:t xml:space="preserve">School </w:t>
            </w:r>
            <w:r w:rsidR="00A8392E">
              <w:rPr>
                <w:rFonts w:ascii="Lucida Handwriting" w:hAnsi="Lucida Handwriting"/>
                <w:sz w:val="36"/>
                <w:szCs w:val="36"/>
              </w:rPr>
              <w:t xml:space="preserve">Vision </w:t>
            </w:r>
          </w:p>
          <w:p w14:paraId="54641F35" w14:textId="77777777" w:rsidR="00A8392E" w:rsidRPr="00A8392E" w:rsidRDefault="00A8392E" w:rsidP="00A8392E">
            <w:pPr>
              <w:rPr>
                <w:lang w:val="en-US"/>
              </w:rPr>
            </w:pPr>
          </w:p>
        </w:tc>
        <w:tc>
          <w:tcPr>
            <w:tcW w:w="399" w:type="dxa"/>
          </w:tcPr>
          <w:p w14:paraId="200E161D" w14:textId="77777777" w:rsidR="003153CC" w:rsidRPr="005F00AA" w:rsidRDefault="003153CC">
            <w:pPr>
              <w:rPr>
                <w:rFonts w:ascii="Lucida Handwriting" w:hAnsi="Lucida Handwriting"/>
                <w:sz w:val="36"/>
                <w:szCs w:val="36"/>
              </w:rPr>
            </w:pPr>
          </w:p>
        </w:tc>
        <w:tc>
          <w:tcPr>
            <w:tcW w:w="4981" w:type="dxa"/>
          </w:tcPr>
          <w:p w14:paraId="5773128D" w14:textId="77777777" w:rsidR="003153CC" w:rsidRPr="005F00AA" w:rsidRDefault="003153CC">
            <w:pPr>
              <w:rPr>
                <w:rFonts w:ascii="Lucida Handwriting" w:hAnsi="Lucida Handwriting"/>
                <w:sz w:val="36"/>
                <w:szCs w:val="36"/>
              </w:rPr>
            </w:pPr>
          </w:p>
        </w:tc>
      </w:tr>
      <w:tr w:rsidR="003153CC" w:rsidRPr="009824ED" w14:paraId="184A545A" w14:textId="77777777" w:rsidTr="00E53445">
        <w:trPr>
          <w:trHeight w:val="999"/>
          <w:jc w:val="center"/>
        </w:trPr>
        <w:tc>
          <w:tcPr>
            <w:tcW w:w="10227" w:type="dxa"/>
            <w:gridSpan w:val="3"/>
          </w:tcPr>
          <w:p w14:paraId="1023C7C5" w14:textId="77777777" w:rsidR="00837A32" w:rsidRPr="009824ED" w:rsidRDefault="009824ED" w:rsidP="009824ED">
            <w:pPr>
              <w:pStyle w:val="PTANormal03"/>
              <w:jc w:val="center"/>
              <w:rPr>
                <w:sz w:val="28"/>
                <w:szCs w:val="28"/>
              </w:rPr>
            </w:pPr>
            <w:r w:rsidRPr="009824ED">
              <w:rPr>
                <w:sz w:val="28"/>
                <w:szCs w:val="28"/>
              </w:rPr>
              <w:t>At the heart of our school is our belief that ‘with God nothing is impossible’, which allows our children to have high aspirations and to know that they are part of a loving family. We have a flexible, child-led, broad and balanced curriculum where every child can thrive in a happy, inclusive and safe environment.</w:t>
            </w:r>
          </w:p>
          <w:p w14:paraId="47B37CD9" w14:textId="77777777" w:rsidR="00837A32" w:rsidRPr="009824ED" w:rsidRDefault="00837A32" w:rsidP="009824ED">
            <w:pPr>
              <w:pStyle w:val="PTANormal03"/>
              <w:jc w:val="center"/>
              <w:rPr>
                <w:rFonts w:ascii="Comic Sans MS" w:hAnsi="Comic Sans MS"/>
                <w:sz w:val="28"/>
                <w:szCs w:val="28"/>
              </w:rPr>
            </w:pPr>
          </w:p>
          <w:p w14:paraId="4BC97815" w14:textId="77777777" w:rsidR="00837A32" w:rsidRPr="009824ED" w:rsidRDefault="00837A32" w:rsidP="009824ED">
            <w:pPr>
              <w:pStyle w:val="PTANormal03"/>
              <w:jc w:val="center"/>
              <w:rPr>
                <w:rFonts w:ascii="Comic Sans MS" w:hAnsi="Comic Sans MS"/>
                <w:sz w:val="28"/>
                <w:szCs w:val="28"/>
              </w:rPr>
            </w:pPr>
          </w:p>
          <w:p w14:paraId="0B10A303" w14:textId="77777777" w:rsidR="00837A32" w:rsidRPr="009824ED" w:rsidRDefault="00837A32" w:rsidP="009824ED">
            <w:pPr>
              <w:pStyle w:val="PTANormal03"/>
              <w:jc w:val="center"/>
              <w:rPr>
                <w:rFonts w:ascii="Comic Sans MS" w:hAnsi="Comic Sans MS"/>
                <w:sz w:val="28"/>
                <w:szCs w:val="28"/>
              </w:rPr>
            </w:pPr>
          </w:p>
        </w:tc>
      </w:tr>
      <w:tr w:rsidR="003153CC" w14:paraId="6CF8C89C" w14:textId="77777777" w:rsidTr="00E53445">
        <w:trPr>
          <w:jc w:val="center"/>
        </w:trPr>
        <w:tc>
          <w:tcPr>
            <w:tcW w:w="4847" w:type="dxa"/>
          </w:tcPr>
          <w:p w14:paraId="7F46313C" w14:textId="77777777" w:rsidR="003153CC" w:rsidRDefault="003153CC" w:rsidP="00295C22"/>
          <w:p w14:paraId="02C00AEE" w14:textId="77777777" w:rsidR="00E53445" w:rsidRDefault="00E53445" w:rsidP="00295C22"/>
          <w:p w14:paraId="0E8C9972" w14:textId="77777777" w:rsidR="00E53445" w:rsidRDefault="00E53445" w:rsidP="00295C22"/>
          <w:p w14:paraId="73E69E66" w14:textId="1C6FF812" w:rsidR="00E53445" w:rsidRDefault="00E53445" w:rsidP="00295C22"/>
        </w:tc>
        <w:tc>
          <w:tcPr>
            <w:tcW w:w="399" w:type="dxa"/>
          </w:tcPr>
          <w:p w14:paraId="7157B2B3" w14:textId="77777777" w:rsidR="003153CC" w:rsidRDefault="003153CC" w:rsidP="00295C22"/>
        </w:tc>
        <w:tc>
          <w:tcPr>
            <w:tcW w:w="4981" w:type="dxa"/>
          </w:tcPr>
          <w:p w14:paraId="4C6F82C6" w14:textId="77777777" w:rsidR="003153CC" w:rsidRDefault="003153CC" w:rsidP="00295C22"/>
        </w:tc>
      </w:tr>
      <w:tr w:rsidR="00E53445" w14:paraId="59E7415D" w14:textId="77777777" w:rsidTr="00E53445">
        <w:trPr>
          <w:jc w:val="center"/>
        </w:trPr>
        <w:tc>
          <w:tcPr>
            <w:tcW w:w="4847" w:type="dxa"/>
          </w:tcPr>
          <w:p w14:paraId="0C10C429" w14:textId="77777777" w:rsidR="00E53445" w:rsidRDefault="00E53445" w:rsidP="00295C22"/>
        </w:tc>
        <w:tc>
          <w:tcPr>
            <w:tcW w:w="399" w:type="dxa"/>
          </w:tcPr>
          <w:p w14:paraId="7A420FF7" w14:textId="77777777" w:rsidR="00E53445" w:rsidRDefault="00E53445" w:rsidP="00295C22"/>
        </w:tc>
        <w:tc>
          <w:tcPr>
            <w:tcW w:w="4981" w:type="dxa"/>
          </w:tcPr>
          <w:p w14:paraId="536B63FA" w14:textId="77777777" w:rsidR="00E53445" w:rsidRDefault="00E53445" w:rsidP="00295C22"/>
        </w:tc>
      </w:tr>
    </w:tbl>
    <w:p w14:paraId="1F34EAFB" w14:textId="77777777" w:rsidR="00141525" w:rsidRPr="00E121A8" w:rsidRDefault="00537FEA">
      <w:pPr>
        <w:rPr>
          <w:sz w:val="22"/>
        </w:rPr>
      </w:pPr>
      <w:r w:rsidRPr="00E121A8">
        <w:rPr>
          <w:sz w:val="22"/>
        </w:rPr>
        <w:t>Other points to note:</w:t>
      </w:r>
    </w:p>
    <w:p w14:paraId="69C3515B" w14:textId="7FFCBD67" w:rsidR="007D5EE6" w:rsidRDefault="007D5EE6" w:rsidP="007D5EE6">
      <w:pPr>
        <w:pStyle w:val="PTANormal02"/>
        <w:numPr>
          <w:ilvl w:val="0"/>
          <w:numId w:val="1"/>
        </w:numPr>
      </w:pPr>
      <w:r>
        <w:t>The children clearly enjoyed their P.E lesson/cricket day. They were enthusiastic, happy and willing.</w:t>
      </w:r>
    </w:p>
    <w:p w14:paraId="43207233" w14:textId="3F07720E" w:rsidR="007D5EE6" w:rsidRDefault="007D5EE6" w:rsidP="007D5EE6">
      <w:pPr>
        <w:pStyle w:val="PTANormal02"/>
        <w:numPr>
          <w:ilvl w:val="0"/>
          <w:numId w:val="1"/>
        </w:numPr>
      </w:pPr>
      <w:r>
        <w:t>The structure and activites were inclusive of all abilities. The children showed kindness, consideration and inclusion towards each other.</w:t>
      </w:r>
    </w:p>
    <w:p w14:paraId="30816DCC" w14:textId="4266A697" w:rsidR="007D5EE6" w:rsidRDefault="007D5EE6" w:rsidP="007D5EE6">
      <w:pPr>
        <w:pStyle w:val="PTANormal02"/>
        <w:numPr>
          <w:ilvl w:val="0"/>
          <w:numId w:val="1"/>
        </w:numPr>
      </w:pPr>
      <w:r>
        <w:t>The regular external coach knew individual pupils well and intera</w:t>
      </w:r>
      <w:r w:rsidR="004C0C6F">
        <w:t>c</w:t>
      </w:r>
      <w:r>
        <w:t>ted as you would expect of an ‘internal’ teacher.</w:t>
      </w:r>
    </w:p>
    <w:p w14:paraId="7B99A2A1" w14:textId="112F986D" w:rsidR="007D5EE6" w:rsidRDefault="007D5EE6" w:rsidP="007D5EE6">
      <w:pPr>
        <w:pStyle w:val="PTANormal02"/>
        <w:numPr>
          <w:ilvl w:val="0"/>
          <w:numId w:val="1"/>
        </w:numPr>
      </w:pPr>
      <w:r>
        <w:t>New P.E equipment has been purchased in 2025 which the children will benefit from greatly</w:t>
      </w:r>
      <w:r w:rsidR="004C0C6F">
        <w:t xml:space="preserve"> and new teams have been set-up, for example football.</w:t>
      </w:r>
    </w:p>
    <w:p w14:paraId="414B5C79" w14:textId="5F6EFE5E" w:rsidR="007D5EE6" w:rsidRDefault="007D5EE6" w:rsidP="007D5EE6">
      <w:pPr>
        <w:pStyle w:val="PTANormal02"/>
        <w:numPr>
          <w:ilvl w:val="0"/>
          <w:numId w:val="1"/>
        </w:numPr>
      </w:pPr>
      <w:r>
        <w:t>The new subject leader has experience in teaching in schools with sports excellence and is considering optimum ways to bring this to Church Lench.</w:t>
      </w:r>
    </w:p>
    <w:p w14:paraId="39232D19" w14:textId="745AC1D3" w:rsidR="007D5EE6" w:rsidRDefault="007D5EE6" w:rsidP="007D5EE6">
      <w:pPr>
        <w:pStyle w:val="PTANormal02"/>
        <w:numPr>
          <w:ilvl w:val="0"/>
          <w:numId w:val="1"/>
        </w:numPr>
      </w:pPr>
      <w:r>
        <w:t xml:space="preserve">Training </w:t>
      </w:r>
      <w:r w:rsidR="004C0C6F">
        <w:t>and providing the basics to all staff about P.E and specifc areas such as swimming, is considered and addressed to deliver great lessons.</w:t>
      </w:r>
    </w:p>
    <w:p w14:paraId="26996585" w14:textId="38247BA4" w:rsidR="004C0C6F" w:rsidRDefault="004C0C6F" w:rsidP="007D5EE6">
      <w:pPr>
        <w:pStyle w:val="PTANormal02"/>
        <w:numPr>
          <w:ilvl w:val="0"/>
          <w:numId w:val="1"/>
        </w:numPr>
      </w:pPr>
      <w:r>
        <w:t xml:space="preserve">P.E in the school is considered more widely such as nutrition and looking after our bodies </w:t>
      </w:r>
      <w:r w:rsidR="000B73A7">
        <w:t xml:space="preserve">including how to keep safe in the sun. </w:t>
      </w:r>
    </w:p>
    <w:p w14:paraId="6AA80CFB" w14:textId="14ABA567" w:rsidR="000B73A7" w:rsidRDefault="000B73A7" w:rsidP="007D5EE6">
      <w:pPr>
        <w:pStyle w:val="PTANormal02"/>
        <w:numPr>
          <w:ilvl w:val="0"/>
          <w:numId w:val="1"/>
        </w:numPr>
      </w:pPr>
      <w:r>
        <w:t xml:space="preserve">School values are addressed consistently throughout the PE curriculum especially perseverance, compassion, hope and responsibility. </w:t>
      </w:r>
    </w:p>
    <w:p w14:paraId="654B8220" w14:textId="7E5EFB6F" w:rsidR="004C0C6F" w:rsidRDefault="004C0C6F" w:rsidP="007D5EE6">
      <w:pPr>
        <w:pStyle w:val="PTANormal02"/>
        <w:numPr>
          <w:ilvl w:val="0"/>
          <w:numId w:val="1"/>
        </w:numPr>
      </w:pPr>
      <w:r>
        <w:t>The basics and fundamentals are monitored in all classes such as the ability to catch a ball.</w:t>
      </w:r>
    </w:p>
    <w:p w14:paraId="71F7D083" w14:textId="7C56A593" w:rsidR="004C0C6F" w:rsidRDefault="004C0C6F" w:rsidP="007D5EE6">
      <w:pPr>
        <w:pStyle w:val="PTANormal02"/>
        <w:numPr>
          <w:ilvl w:val="0"/>
          <w:numId w:val="1"/>
        </w:numPr>
      </w:pPr>
      <w:r>
        <w:t>Opportunities and expansion/additional resources for P.E are being considered all of the time – such as ‘talks’ from sportspeople and use of Foundations such as The Cricket Foundation.</w:t>
      </w:r>
    </w:p>
    <w:p w14:paraId="4FAA3E49" w14:textId="61A06E76" w:rsidR="00837A32" w:rsidRDefault="000B73A7">
      <w:pPr>
        <w:rPr>
          <w:sz w:val="22"/>
        </w:rPr>
      </w:pPr>
      <w:r>
        <w:rPr>
          <w:sz w:val="22"/>
        </w:rPr>
        <w:t xml:space="preserve">Governor </w:t>
      </w:r>
      <w:r w:rsidR="00627447">
        <w:rPr>
          <w:sz w:val="22"/>
        </w:rPr>
        <w:t>at CLFS</w:t>
      </w:r>
    </w:p>
    <w:p w14:paraId="7D99DF49" w14:textId="17F52A00" w:rsidR="00846B69" w:rsidRPr="00E121A8" w:rsidRDefault="00846B69">
      <w:pPr>
        <w:rPr>
          <w:sz w:val="22"/>
        </w:rPr>
      </w:pPr>
    </w:p>
    <w:sectPr w:rsidR="00846B69" w:rsidRPr="00E121A8" w:rsidSect="007271E6">
      <w:headerReference w:type="first" r:id="rId18"/>
      <w:footerReference w:type="first" r:id="rId19"/>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DCF82" w14:textId="77777777" w:rsidR="00C8394B" w:rsidRDefault="00C8394B" w:rsidP="00195BA6">
      <w:pPr>
        <w:spacing w:after="0" w:line="240" w:lineRule="auto"/>
      </w:pPr>
      <w:r>
        <w:separator/>
      </w:r>
    </w:p>
  </w:endnote>
  <w:endnote w:type="continuationSeparator" w:id="0">
    <w:p w14:paraId="58E9A5B8" w14:textId="77777777" w:rsidR="00C8394B" w:rsidRDefault="00C8394B"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6F83" w14:textId="77777777" w:rsidR="004524C0" w:rsidRDefault="005F00AA">
    <w:pPr>
      <w:pStyle w:val="Footer"/>
    </w:pPr>
    <w:r>
      <w:rPr>
        <w:noProof/>
        <w:lang w:eastAsia="en-GB"/>
      </w:rPr>
      <mc:AlternateContent>
        <mc:Choice Requires="wpg">
          <w:drawing>
            <wp:anchor distT="0" distB="0" distL="114300" distR="114300" simplePos="0" relativeHeight="251666432" behindDoc="0" locked="0" layoutInCell="1" allowOverlap="1" wp14:anchorId="00C89BAC" wp14:editId="2B08C1C5">
              <wp:simplePos x="0" y="0"/>
              <wp:positionH relativeFrom="column">
                <wp:posOffset>-633730</wp:posOffset>
              </wp:positionH>
              <wp:positionV relativeFrom="margin">
                <wp:posOffset>7519035</wp:posOffset>
              </wp:positionV>
              <wp:extent cx="8531225" cy="1627505"/>
              <wp:effectExtent l="8255" t="3810" r="4445" b="6985"/>
              <wp:wrapNone/>
              <wp:docPr id="4" name="Group 65" descr="Second page footer accent b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1225" cy="1627505"/>
                        <a:chOff x="0" y="0"/>
                        <a:chExt cx="85344" cy="16288"/>
                      </a:xfrm>
                    </wpg:grpSpPr>
                    <wps:wsp>
                      <wps:cNvPr id="5" name="Freeform: Shape 5"/>
                      <wps:cNvSpPr>
                        <a:spLocks/>
                      </wps:cNvSpPr>
                      <wps:spPr bwMode="auto">
                        <a:xfrm>
                          <a:off x="0" y="0"/>
                          <a:ext cx="85344" cy="15544"/>
                        </a:xfrm>
                        <a:custGeom>
                          <a:avLst/>
                          <a:gdLst>
                            <a:gd name="T0" fmla="*/ 0 w 7808595"/>
                            <a:gd name="T1" fmla="*/ 0 h 1264920"/>
                            <a:gd name="T2" fmla="*/ 20150 w 7808595"/>
                            <a:gd name="T3" fmla="*/ 0 h 1264920"/>
                            <a:gd name="T4" fmla="*/ 30118 w 7808595"/>
                            <a:gd name="T5" fmla="*/ 111185 h 1264920"/>
                            <a:gd name="T6" fmla="*/ 1482433 w 7808595"/>
                            <a:gd name="T7" fmla="*/ 1442108 h 1264920"/>
                            <a:gd name="T8" fmla="*/ 8534400 w 7808595"/>
                            <a:gd name="T9" fmla="*/ 1442108 h 1264920"/>
                            <a:gd name="T10" fmla="*/ 8534400 w 7808595"/>
                            <a:gd name="T11" fmla="*/ 1554480 h 1264920"/>
                            <a:gd name="T12" fmla="*/ 0 w 7808595"/>
                            <a:gd name="T13" fmla="*/ 1554480 h 12649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 name="Freeform: Shape 5"/>
                      <wps:cNvSpPr>
                        <a:spLocks/>
                      </wps:cNvSpPr>
                      <wps:spPr bwMode="auto">
                        <a:xfrm>
                          <a:off x="466" y="3638"/>
                          <a:ext cx="78086" cy="12650"/>
                        </a:xfrm>
                        <a:custGeom>
                          <a:avLst/>
                          <a:gdLst>
                            <a:gd name="T0" fmla="*/ 0 w 7808595"/>
                            <a:gd name="T1" fmla="*/ 0 h 1264920"/>
                            <a:gd name="T2" fmla="*/ 18436 w 7808595"/>
                            <a:gd name="T3" fmla="*/ 0 h 1264920"/>
                            <a:gd name="T4" fmla="*/ 27557 w 7808595"/>
                            <a:gd name="T5" fmla="*/ 90474 h 1264920"/>
                            <a:gd name="T6" fmla="*/ 1356360 w 7808595"/>
                            <a:gd name="T7" fmla="*/ 1173480 h 1264920"/>
                            <a:gd name="T8" fmla="*/ 7808595 w 7808595"/>
                            <a:gd name="T9" fmla="*/ 1173480 h 1264920"/>
                            <a:gd name="T10" fmla="*/ 7808595 w 7808595"/>
                            <a:gd name="T11" fmla="*/ 1264920 h 1264920"/>
                            <a:gd name="T12" fmla="*/ 0 w 7808595"/>
                            <a:gd name="T13" fmla="*/ 1264920 h 12649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lnTo>
                                <a:pt x="0" y="0"/>
                              </a:lnTo>
                              <a:close/>
                            </a:path>
                          </a:pathLst>
                        </a:custGeom>
                        <a:pattFill prst="wdUpDiag">
                          <a:fgClr>
                            <a:schemeClr val="accent1">
                              <a:lumMod val="100000"/>
                              <a:lumOff val="0"/>
                            </a:schemeClr>
                          </a:fgClr>
                          <a:bgClr>
                            <a:schemeClr val="accent2">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264D35BA"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" path="m,l18436,r9121,90474c154032,708545,700900,1173480,1356360,1173480r6452235,l7808595,1264920,,1264920,,xe" fillcolor="#22decc [3204]" stroked="f" strokeweight="1pt">
                <v:stroke joinstyle="miter"/>
                <v:path arrowok="t" o:connecttype="custom" o:connectlocs="0,0;220,0;329,1366;16202,17721;93277,17721;93277,19102;0,19102"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" path="m,l18436,r9121,90474c154032,708545,700900,1173480,1356360,1173480r6452235,l7808595,1264920,,1264920,,xe" fillcolor="#22decc [3204]" stroked="f" strokeweight="1pt">
                <v:fill r:id="rId1" o:title="" color2="#293f85 [3205]" type="pattern"/>
                <v:stroke joinstyle="miter"/>
                <v:path arrowok="t" o:connecttype="custom" o:connectlocs="0,0;184,0;276,905;13564,11736;78086,11736;78086,12650;0,1265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E5B1E" w14:textId="77777777" w:rsidR="00C8394B" w:rsidRDefault="00C8394B" w:rsidP="00195BA6">
      <w:pPr>
        <w:spacing w:after="0" w:line="240" w:lineRule="auto"/>
      </w:pPr>
      <w:r>
        <w:separator/>
      </w:r>
    </w:p>
  </w:footnote>
  <w:footnote w:type="continuationSeparator" w:id="0">
    <w:p w14:paraId="2D6C0A9F" w14:textId="77777777" w:rsidR="00C8394B" w:rsidRDefault="00C8394B"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2A76" w14:textId="77777777" w:rsidR="00620C13" w:rsidRDefault="005F00AA">
    <w:pPr>
      <w:pStyle w:val="Header"/>
    </w:pPr>
    <w:r>
      <w:rPr>
        <w:noProof/>
        <w:lang w:eastAsia="en-GB"/>
      </w:rPr>
      <mc:AlternateContent>
        <mc:Choice Requires="wpg">
          <w:drawing>
            <wp:anchor distT="0" distB="0" distL="114300" distR="114300" simplePos="0" relativeHeight="251671552" behindDoc="0" locked="0" layoutInCell="1" allowOverlap="1" wp14:anchorId="5A324714" wp14:editId="55DDC2F9">
              <wp:simplePos x="0" y="0"/>
              <wp:positionH relativeFrom="column">
                <wp:posOffset>-1813560</wp:posOffset>
              </wp:positionH>
              <wp:positionV relativeFrom="paragraph">
                <wp:posOffset>-457200</wp:posOffset>
              </wp:positionV>
              <wp:extent cx="9707880" cy="10056495"/>
              <wp:effectExtent l="0" t="9525" r="7620" b="1905"/>
              <wp:wrapNone/>
              <wp:docPr id="11" name="Group 48" descr="first page cover background images and accent box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7880" cy="10056495"/>
                        <a:chOff x="0" y="0"/>
                        <a:chExt cx="97078" cy="100565"/>
                      </a:xfrm>
                    </wpg:grpSpPr>
                    <wpg:grpSp>
                      <wpg:cNvPr id="12" name="Group 19"/>
                      <wpg:cNvGrpSpPr>
                        <a:grpSpLocks/>
                      </wpg:cNvGrpSpPr>
                      <wpg:grpSpPr bwMode="auto">
                        <a:xfrm>
                          <a:off x="11887" y="0"/>
                          <a:ext cx="78238" cy="34963"/>
                          <a:chOff x="0" y="-152"/>
                          <a:chExt cx="78238" cy="34963"/>
                        </a:xfrm>
                      </wpg:grpSpPr>
                      <wps:wsp>
                        <wps:cNvPr id="13" name="Rectangle 16"/>
                        <wps:cNvSpPr>
                          <a:spLocks noChangeArrowheads="1"/>
                        </wps:cNvSpPr>
                        <wps:spPr bwMode="auto">
                          <a:xfrm>
                            <a:off x="152" y="-152"/>
                            <a:ext cx="78086" cy="16559"/>
                          </a:xfrm>
                          <a:prstGeom prst="rect">
                            <a:avLst/>
                          </a:prstGeom>
                          <a:solidFill>
                            <a:schemeClr val="accent2">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 name="Rectangle: Diagonal Corners Rounded 29"/>
                        <wps:cNvSpPr>
                          <a:spLocks/>
                        </wps:cNvSpPr>
                        <wps:spPr bwMode="auto">
                          <a:xfrm>
                            <a:off x="152" y="1130"/>
                            <a:ext cx="78086" cy="33680"/>
                          </a:xfrm>
                          <a:custGeom>
                            <a:avLst/>
                            <a:gdLst>
                              <a:gd name="T0" fmla="*/ 1684020 w 7808595"/>
                              <a:gd name="T1" fmla="*/ 0 h 3368040"/>
                              <a:gd name="T2" fmla="*/ 7808595 w 7808595"/>
                              <a:gd name="T3" fmla="*/ 0 h 3368040"/>
                              <a:gd name="T4" fmla="*/ 7808595 w 7808595"/>
                              <a:gd name="T5" fmla="*/ 0 h 3368040"/>
                              <a:gd name="T6" fmla="*/ 7808595 w 7808595"/>
                              <a:gd name="T7" fmla="*/ 1684020 h 3368040"/>
                              <a:gd name="T8" fmla="*/ 6124575 w 7808595"/>
                              <a:gd name="T9" fmla="*/ 3368040 h 3368040"/>
                              <a:gd name="T10" fmla="*/ 0 w 7808595"/>
                              <a:gd name="T11" fmla="*/ 3368040 h 3368040"/>
                              <a:gd name="T12" fmla="*/ 0 w 7808595"/>
                              <a:gd name="T13" fmla="*/ 3368040 h 3368040"/>
                              <a:gd name="T14" fmla="*/ 0 w 7808595"/>
                              <a:gd name="T15" fmla="*/ 1684020 h 3368040"/>
                              <a:gd name="T16" fmla="*/ 1684020 w 7808595"/>
                              <a:gd name="T17" fmla="*/ 0 h 33680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808595" h="3368040">
                                <a:moveTo>
                                  <a:pt x="1684020" y="0"/>
                                </a:moveTo>
                                <a:lnTo>
                                  <a:pt x="7808595" y="0"/>
                                </a:lnTo>
                                <a:lnTo>
                                  <a:pt x="7808595" y="1684020"/>
                                </a:lnTo>
                                <a:cubicBezTo>
                                  <a:pt x="7808595" y="2614079"/>
                                  <a:pt x="7054634" y="3368040"/>
                                  <a:pt x="6124575" y="3368040"/>
                                </a:cubicBezTo>
                                <a:lnTo>
                                  <a:pt x="0" y="3368040"/>
                                </a:lnTo>
                                <a:lnTo>
                                  <a:pt x="0" y="1684020"/>
                                </a:lnTo>
                                <a:cubicBezTo>
                                  <a:pt x="0" y="753961"/>
                                  <a:pt x="753961" y="0"/>
                                  <a:pt x="1684020" y="0"/>
                                </a:cubicBezTo>
                                <a:close/>
                              </a:path>
                            </a:pathLst>
                          </a:custGeom>
                          <a:pattFill prst="dkDnDiag">
                            <a:fgClr>
                              <a:schemeClr val="accent1">
                                <a:lumMod val="100000"/>
                                <a:lumOff val="0"/>
                              </a:schemeClr>
                            </a:fgClr>
                            <a:bgClr>
                              <a:schemeClr val="accent2">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 name="Rectangle: Diagonal Corners Rounded 1" descr="Image of woman corresponding with a potential student and her parents"/>
                        <wps:cNvSpPr>
                          <a:spLocks/>
                        </wps:cNvSpPr>
                        <wps:spPr bwMode="auto">
                          <a:xfrm>
                            <a:off x="0" y="-152"/>
                            <a:ext cx="78085" cy="33680"/>
                          </a:xfrm>
                          <a:custGeom>
                            <a:avLst/>
                            <a:gdLst>
                              <a:gd name="T0" fmla="*/ 1684020 w 7808595"/>
                              <a:gd name="T1" fmla="*/ 0 h 3368040"/>
                              <a:gd name="T2" fmla="*/ 7808595 w 7808595"/>
                              <a:gd name="T3" fmla="*/ 0 h 3368040"/>
                              <a:gd name="T4" fmla="*/ 7808595 w 7808595"/>
                              <a:gd name="T5" fmla="*/ 0 h 3368040"/>
                              <a:gd name="T6" fmla="*/ 7808595 w 7808595"/>
                              <a:gd name="T7" fmla="*/ 1684020 h 3368040"/>
                              <a:gd name="T8" fmla="*/ 6124575 w 7808595"/>
                              <a:gd name="T9" fmla="*/ 3368040 h 3368040"/>
                              <a:gd name="T10" fmla="*/ 0 w 7808595"/>
                              <a:gd name="T11" fmla="*/ 3368040 h 3368040"/>
                              <a:gd name="T12" fmla="*/ 0 w 7808595"/>
                              <a:gd name="T13" fmla="*/ 3368040 h 3368040"/>
                              <a:gd name="T14" fmla="*/ 0 w 7808595"/>
                              <a:gd name="T15" fmla="*/ 1684020 h 3368040"/>
                              <a:gd name="T16" fmla="*/ 1684020 w 7808595"/>
                              <a:gd name="T17" fmla="*/ 0 h 33680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808595" h="3368040">
                                <a:moveTo>
                                  <a:pt x="1684020" y="0"/>
                                </a:moveTo>
                                <a:lnTo>
                                  <a:pt x="7808595" y="0"/>
                                </a:lnTo>
                                <a:lnTo>
                                  <a:pt x="7808595" y="1684020"/>
                                </a:lnTo>
                                <a:cubicBezTo>
                                  <a:pt x="7808595" y="2614079"/>
                                  <a:pt x="7054634" y="3368040"/>
                                  <a:pt x="6124575" y="3368040"/>
                                </a:cubicBezTo>
                                <a:lnTo>
                                  <a:pt x="0" y="3368040"/>
                                </a:lnTo>
                                <a:lnTo>
                                  <a:pt x="0" y="1684020"/>
                                </a:lnTo>
                                <a:cubicBezTo>
                                  <a:pt x="0" y="753961"/>
                                  <a:pt x="753961" y="0"/>
                                  <a:pt x="1684020" y="0"/>
                                </a:cubicBezTo>
                                <a:close/>
                              </a:path>
                            </a:pathLst>
                          </a:custGeom>
                          <a:blipFill dpi="0" rotWithShape="1">
                            <a:blip r:embed="rId1"/>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 name="Rectangle 27"/>
                      <wps:cNvSpPr>
                        <a:spLocks noChangeArrowheads="1"/>
                      </wps:cNvSpPr>
                      <wps:spPr bwMode="auto">
                        <a:xfrm>
                          <a:off x="19126" y="88849"/>
                          <a:ext cx="71146" cy="10416"/>
                        </a:xfrm>
                        <a:prstGeom prst="rect">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7" name="Group 64"/>
                      <wpg:cNvGrpSpPr>
                        <a:grpSpLocks/>
                      </wpg:cNvGrpSpPr>
                      <wpg:grpSpPr bwMode="auto">
                        <a:xfrm>
                          <a:off x="11734" y="84277"/>
                          <a:ext cx="85344" cy="16288"/>
                          <a:chOff x="0" y="0"/>
                          <a:chExt cx="85344" cy="16288"/>
                        </a:xfrm>
                      </wpg:grpSpPr>
                      <wps:wsp>
                        <wps:cNvPr id="18" name="Freeform: Shape 5"/>
                        <wps:cNvSpPr>
                          <a:spLocks/>
                        </wps:cNvSpPr>
                        <wps:spPr bwMode="auto">
                          <a:xfrm>
                            <a:off x="0" y="0"/>
                            <a:ext cx="85344" cy="15544"/>
                          </a:xfrm>
                          <a:custGeom>
                            <a:avLst/>
                            <a:gdLst>
                              <a:gd name="T0" fmla="*/ 0 w 7808595"/>
                              <a:gd name="T1" fmla="*/ 0 h 1264920"/>
                              <a:gd name="T2" fmla="*/ 20150 w 7808595"/>
                              <a:gd name="T3" fmla="*/ 0 h 1264920"/>
                              <a:gd name="T4" fmla="*/ 30118 w 7808595"/>
                              <a:gd name="T5" fmla="*/ 111185 h 1264920"/>
                              <a:gd name="T6" fmla="*/ 1482433 w 7808595"/>
                              <a:gd name="T7" fmla="*/ 1442108 h 1264920"/>
                              <a:gd name="T8" fmla="*/ 8534400 w 7808595"/>
                              <a:gd name="T9" fmla="*/ 1442108 h 1264920"/>
                              <a:gd name="T10" fmla="*/ 8534400 w 7808595"/>
                              <a:gd name="T11" fmla="*/ 1554480 h 1264920"/>
                              <a:gd name="T12" fmla="*/ 0 w 7808595"/>
                              <a:gd name="T13" fmla="*/ 1554480 h 12649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 name="Freeform: Shape 5"/>
                        <wps:cNvSpPr>
                          <a:spLocks/>
                        </wps:cNvSpPr>
                        <wps:spPr bwMode="auto">
                          <a:xfrm>
                            <a:off x="466" y="3638"/>
                            <a:ext cx="78086" cy="12650"/>
                          </a:xfrm>
                          <a:custGeom>
                            <a:avLst/>
                            <a:gdLst>
                              <a:gd name="T0" fmla="*/ 0 w 7808595"/>
                              <a:gd name="T1" fmla="*/ 0 h 1264920"/>
                              <a:gd name="T2" fmla="*/ 18436 w 7808595"/>
                              <a:gd name="T3" fmla="*/ 0 h 1264920"/>
                              <a:gd name="T4" fmla="*/ 27557 w 7808595"/>
                              <a:gd name="T5" fmla="*/ 90474 h 1264920"/>
                              <a:gd name="T6" fmla="*/ 1356360 w 7808595"/>
                              <a:gd name="T7" fmla="*/ 1173480 h 1264920"/>
                              <a:gd name="T8" fmla="*/ 7808595 w 7808595"/>
                              <a:gd name="T9" fmla="*/ 1173480 h 1264920"/>
                              <a:gd name="T10" fmla="*/ 7808595 w 7808595"/>
                              <a:gd name="T11" fmla="*/ 1264920 h 1264920"/>
                              <a:gd name="T12" fmla="*/ 0 w 7808595"/>
                              <a:gd name="T13" fmla="*/ 1264920 h 12649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lnTo>
                                  <a:pt x="0" y="0"/>
                                </a:lnTo>
                                <a:close/>
                              </a:path>
                            </a:pathLst>
                          </a:custGeom>
                          <a:pattFill prst="wdUpDiag">
                            <a:fgClr>
                              <a:schemeClr val="accent1">
                                <a:lumMod val="100000"/>
                                <a:lumOff val="0"/>
                              </a:schemeClr>
                            </a:fgClr>
                            <a:bgClr>
                              <a:schemeClr val="accent2">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20" name="Group 26"/>
                      <wpg:cNvGrpSpPr>
                        <a:grpSpLocks/>
                      </wpg:cNvGrpSpPr>
                      <wpg:grpSpPr bwMode="auto">
                        <a:xfrm>
                          <a:off x="14706" y="88239"/>
                          <a:ext cx="11430" cy="10881"/>
                          <a:chOff x="0" y="0"/>
                          <a:chExt cx="11418" cy="10922"/>
                        </a:xfrm>
                      </wpg:grpSpPr>
                      <wps:wsp>
                        <wps:cNvPr id="21" name="Oval 8"/>
                        <wps:cNvSpPr>
                          <a:spLocks noChangeArrowheads="1"/>
                        </wps:cNvSpPr>
                        <wps:spPr bwMode="auto">
                          <a:xfrm>
                            <a:off x="457" y="304"/>
                            <a:ext cx="10961" cy="10618"/>
                          </a:xfrm>
                          <a:prstGeom prst="ellipse">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93B165"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vert="horz" wrap="square" lIns="91440" tIns="45720" rIns="91440" bIns="45720" anchor="ctr" anchorCtr="0" upright="1">
                          <a:noAutofit/>
                        </wps:bodyPr>
                      </wps:wsp>
                      <wps:wsp>
                        <wps:cNvPr id="22" name="Oval 7"/>
                        <wps:cNvSpPr>
                          <a:spLocks noChangeArrowheads="1"/>
                        </wps:cNvSpPr>
                        <wps:spPr bwMode="auto">
                          <a:xfrm>
                            <a:off x="0" y="0"/>
                            <a:ext cx="10961" cy="10617"/>
                          </a:xfrm>
                          <a:prstGeom prst="ellipse">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05E7E37"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vert="horz" wrap="square" lIns="91440" tIns="45720" rIns="91440" bIns="45720" anchor="ctr" anchorCtr="0" upright="1">
                          <a:noAutofit/>
                        </wps:bodyPr>
                      </wps:wsp>
                      <pic:pic xmlns:pic="http://schemas.openxmlformats.org/drawingml/2006/picture">
                        <pic:nvPicPr>
                          <pic:cNvPr id="23" name="Graphic 20" descr="Backp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62" y="2133"/>
                            <a:ext cx="6356" cy="63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 name="Group 32"/>
                      <wpg:cNvGrpSpPr>
                        <a:grpSpLocks/>
                      </wpg:cNvGrpSpPr>
                      <wpg:grpSpPr bwMode="auto">
                        <a:xfrm>
                          <a:off x="0" y="28346"/>
                          <a:ext cx="80257" cy="7912"/>
                          <a:chOff x="0" y="0"/>
                          <a:chExt cx="70631" cy="5771"/>
                        </a:xfrm>
                      </wpg:grpSpPr>
                      <wps:wsp>
                        <wps:cNvPr id="25" name="Rectangle: Rounded Corners 43"/>
                        <wps:cNvSpPr>
                          <a:spLocks noChangeArrowheads="1"/>
                        </wps:cNvSpPr>
                        <wps:spPr bwMode="auto">
                          <a:xfrm>
                            <a:off x="0" y="831"/>
                            <a:ext cx="70631" cy="4940"/>
                          </a:xfrm>
                          <a:prstGeom prst="roundRect">
                            <a:avLst>
                              <a:gd name="adj" fmla="val 50000"/>
                            </a:avLst>
                          </a:prstGeom>
                          <a:pattFill prst="dkDnDiag">
                            <a:fgClr>
                              <a:schemeClr val="accent1">
                                <a:lumMod val="100000"/>
                                <a:lumOff val="0"/>
                              </a:schemeClr>
                            </a:fgClr>
                            <a:bgClr>
                              <a:schemeClr val="accent2">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Rounded Corners 46"/>
                        <wps:cNvSpPr>
                          <a:spLocks noChangeArrowheads="1"/>
                        </wps:cNvSpPr>
                        <wps:spPr bwMode="auto">
                          <a:xfrm>
                            <a:off x="2389" y="0"/>
                            <a:ext cx="67749" cy="4940"/>
                          </a:xfrm>
                          <a:prstGeom prst="roundRect">
                            <a:avLst>
                              <a:gd name="adj" fmla="val 50000"/>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5A324714" id="Group 48" o:spid="_x0000_s1027" alt="first page cover background images and accent boxes" style="position:absolute;margin-left:-142.8pt;margin-top:-36pt;width:764.4pt;height:791.85pt;z-index:251671552;mso-position-horizontal-relative:text;mso-position-vertical-relative:text;mso-height-relative:margin" coordsize="97078,100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">
              <v:group id="Group 19" o:spid="_x0000_s1028"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6" o:spid="_x0000_s1029"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" fillcolor="#293f85 [3205]" stroked="f" strokeweight="1pt"/>
                <v:shape id="Rectangle: Diagonal Corners Rounded 29" o:spid="_x0000_s1030"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" path="m1684020,l7808595,r,1684020c7808595,2614079,7054634,3368040,6124575,3368040l,3368040,,1684020c,753961,753961,,1684020,xe" fillcolor="#22decc [3204]" stroked="f" strokeweight="1pt">
                  <v:fill r:id="rId3" o:title="" color2="#293f85 [3205]" type="pattern"/>
                  <v:stroke joinstyle="miter"/>
                  <v:path arrowok="t" o:connecttype="custom" o:connectlocs="16840,0;78086,0;78086,0;78086,16840;61246,33680;0,33680;0,33680;0,16840;16840,0" o:connectangles="0,0,0,0,0,0,0,0,0"/>
                </v:shape>
                <v:shape id="Rectangle: Diagonal Corners Rounded 1" o:spid="_x0000_s1031" alt="Image of woman corresponding with a potential student and her parents"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" path="m1684020,l7808595,r,1684020c7808595,2614079,7054634,3368040,6124575,3368040l,3368040,,1684020c,753961,753961,,1684020,xe" stroked="f" strokeweight="1pt">
                  <v:fill r:id="rId4" o:title="Image of woman corresponding with a potential student and her parents" recolor="t" rotate="t" type="frame"/>
                  <v:stroke joinstyle="miter"/>
                  <v:path arrowok="t" o:connecttype="custom" o:connectlocs="16840,0;78085,0;78085,0;78085,16840;61245,33680;0,33680;0,33680;0,16840;16840,0" o:connectangles="0,0,0,0,0,0,0,0,0"/>
                </v:shape>
              </v:group>
              <v:rect id="Rectangle 27" o:spid="_x0000_s1032"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" fillcolor="#f2f2f2 [3052]" stroked="f" strokeweight="1pt"/>
              <v:group id="Group 64" o:spid="_x0000_s1033"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Shape 5" o:spid="_x0000_s1034"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" path="m,l18436,r9121,90474c154032,708545,700900,1173480,1356360,1173480r6452235,l7808595,1264920,,1264920,,xe" fillcolor="#22decc [3204]" stroked="f" strokeweight="1pt">
                  <v:stroke joinstyle="miter"/>
                  <v:path arrowok="t" o:connecttype="custom" o:connectlocs="0,0;220,0;329,1366;16202,17721;93277,17721;93277,19102;0,19102" o:connectangles="0,0,0,0,0,0,0"/>
                </v:shape>
                <v:shape id="Freeform: Shape 5" o:spid="_x0000_s1035"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" path="m,l18436,r9121,90474c154032,708545,700900,1173480,1356360,1173480r6452235,l7808595,1264920,,1264920,,xe" fillcolor="#22decc [3204]" stroked="f" strokeweight="1pt">
                  <v:fill r:id="rId5" o:title="" color2="#293f85 [3205]" type="pattern"/>
                  <v:stroke joinstyle="miter"/>
                  <v:path arrowok="t" o:connecttype="custom" o:connectlocs="0,0;184,0;276,905;13564,11736;78086,11736;78086,12650;0,12650" o:connectangles="0,0,0,0,0,0,0"/>
                </v:shape>
              </v:group>
              <v:group id="Group 26" o:spid="_x0000_s1036"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8" o:spid="_x0000_s1037"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" fillcolor="#002060 [3206]" stroked="f" strokeweight="1pt">
                  <v:stroke joinstyle="miter"/>
                  <v:textbox>
                    <w:txbxContent>
                      <w:p w14:paraId="7B93B165"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38"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" fillcolor="#22decc [3204]" stroked="f" strokeweight="1pt">
                  <v:stroke joinstyle="miter"/>
                  <v:textbox>
                    <w:txbxContent>
                      <w:p w14:paraId="405E7E37"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9" type="#_x0000_t75" alt="Backp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">
                  <v:imagedata r:id="rId6" o:title="Backpack"/>
                </v:shape>
              </v:group>
              <v:group id="Group 32" o:spid="_x0000_s104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ectangle: Rounded Corners 43" o:spid="_x0000_s104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" fillcolor="#22decc [3204]" stroked="f" strokeweight="1pt">
                  <v:fill r:id="rId3" o:title="" color2="#293f85 [3205]" type="pattern"/>
                  <v:stroke joinstyle="miter"/>
                </v:roundrect>
                <v:roundrect id="Rectangle: Rounded Corners 46" o:spid="_x0000_s104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4EDCF" w14:textId="77777777" w:rsidR="004524C0" w:rsidRDefault="005F00AA">
    <w:pPr>
      <w:pStyle w:val="Header"/>
    </w:pPr>
    <w:r>
      <w:rPr>
        <w:noProof/>
        <w:lang w:eastAsia="en-GB"/>
      </w:rPr>
      <mc:AlternateContent>
        <mc:Choice Requires="wpg">
          <w:drawing>
            <wp:anchor distT="0" distB="0" distL="114300" distR="114300" simplePos="0" relativeHeight="251659264" behindDoc="1" locked="0" layoutInCell="1" allowOverlap="1" wp14:anchorId="378DBC33" wp14:editId="5379C007">
              <wp:simplePos x="0" y="0"/>
              <wp:positionH relativeFrom="column">
                <wp:posOffset>-620395</wp:posOffset>
              </wp:positionH>
              <wp:positionV relativeFrom="paragraph">
                <wp:posOffset>-445135</wp:posOffset>
              </wp:positionV>
              <wp:extent cx="7823835" cy="4465955"/>
              <wp:effectExtent l="2540" t="2540" r="3175" b="0"/>
              <wp:wrapNone/>
              <wp:docPr id="7" name="Group 18" descr="Second page header accent boxes and curved b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835" cy="4465955"/>
                        <a:chOff x="0" y="0"/>
                        <a:chExt cx="78238" cy="44659"/>
                      </a:xfrm>
                    </wpg:grpSpPr>
                    <wps:wsp>
                      <wps:cNvPr id="8" name="Rectangle 23"/>
                      <wps:cNvSpPr>
                        <a:spLocks noChangeArrowheads="1"/>
                      </wps:cNvSpPr>
                      <wps:spPr bwMode="auto">
                        <a:xfrm>
                          <a:off x="152" y="0"/>
                          <a:ext cx="78086" cy="44659"/>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 name="Rectangle: Diagonal Corners Rounded 24"/>
                      <wps:cNvSpPr>
                        <a:spLocks/>
                      </wps:cNvSpPr>
                      <wps:spPr bwMode="auto">
                        <a:xfrm>
                          <a:off x="152" y="1130"/>
                          <a:ext cx="78086" cy="33680"/>
                        </a:xfrm>
                        <a:custGeom>
                          <a:avLst/>
                          <a:gdLst>
                            <a:gd name="T0" fmla="*/ 1684020 w 7808595"/>
                            <a:gd name="T1" fmla="*/ 0 h 3368040"/>
                            <a:gd name="T2" fmla="*/ 7808595 w 7808595"/>
                            <a:gd name="T3" fmla="*/ 0 h 3368040"/>
                            <a:gd name="T4" fmla="*/ 7808595 w 7808595"/>
                            <a:gd name="T5" fmla="*/ 0 h 3368040"/>
                            <a:gd name="T6" fmla="*/ 7808595 w 7808595"/>
                            <a:gd name="T7" fmla="*/ 1684020 h 3368040"/>
                            <a:gd name="T8" fmla="*/ 6124575 w 7808595"/>
                            <a:gd name="T9" fmla="*/ 3368040 h 3368040"/>
                            <a:gd name="T10" fmla="*/ 0 w 7808595"/>
                            <a:gd name="T11" fmla="*/ 3368040 h 3368040"/>
                            <a:gd name="T12" fmla="*/ 0 w 7808595"/>
                            <a:gd name="T13" fmla="*/ 3368040 h 3368040"/>
                            <a:gd name="T14" fmla="*/ 0 w 7808595"/>
                            <a:gd name="T15" fmla="*/ 1684020 h 3368040"/>
                            <a:gd name="T16" fmla="*/ 1684020 w 7808595"/>
                            <a:gd name="T17" fmla="*/ 0 h 33680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808595" h="3368040">
                              <a:moveTo>
                                <a:pt x="1684020" y="0"/>
                              </a:moveTo>
                              <a:lnTo>
                                <a:pt x="7808595" y="0"/>
                              </a:lnTo>
                              <a:lnTo>
                                <a:pt x="7808595" y="1684020"/>
                              </a:lnTo>
                              <a:cubicBezTo>
                                <a:pt x="7808595" y="2614079"/>
                                <a:pt x="7054634" y="3368040"/>
                                <a:pt x="6124575" y="3368040"/>
                              </a:cubicBezTo>
                              <a:lnTo>
                                <a:pt x="0" y="3368040"/>
                              </a:lnTo>
                              <a:lnTo>
                                <a:pt x="0" y="1684020"/>
                              </a:lnTo>
                              <a:cubicBezTo>
                                <a:pt x="0" y="753961"/>
                                <a:pt x="753961" y="0"/>
                                <a:pt x="1684020" y="0"/>
                              </a:cubicBezTo>
                              <a:close/>
                            </a:path>
                          </a:pathLst>
                        </a:custGeom>
                        <a:pattFill prst="dkDnDiag">
                          <a:fgClr>
                            <a:schemeClr val="accent1">
                              <a:lumMod val="100000"/>
                              <a:lumOff val="0"/>
                            </a:schemeClr>
                          </a:fgClr>
                          <a:bgClr>
                            <a:schemeClr val="accent2">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Rectangle: Diagonal Corners Rounded 25"/>
                      <wps:cNvSpPr>
                        <a:spLocks/>
                      </wps:cNvSpPr>
                      <wps:spPr bwMode="auto">
                        <a:xfrm>
                          <a:off x="0" y="3200"/>
                          <a:ext cx="78085" cy="40538"/>
                        </a:xfrm>
                        <a:custGeom>
                          <a:avLst/>
                          <a:gdLst>
                            <a:gd name="T0" fmla="*/ 0 w 7808595"/>
                            <a:gd name="T1" fmla="*/ 0 h 4053840"/>
                            <a:gd name="T2" fmla="*/ 7808595 w 7808595"/>
                            <a:gd name="T3" fmla="*/ 0 h 4053840"/>
                            <a:gd name="T4" fmla="*/ 7808595 w 7808595"/>
                            <a:gd name="T5" fmla="*/ 0 h 4053840"/>
                            <a:gd name="T6" fmla="*/ 7808595 w 7808595"/>
                            <a:gd name="T7" fmla="*/ 4053840 h 4053840"/>
                            <a:gd name="T8" fmla="*/ 7808595 w 7808595"/>
                            <a:gd name="T9" fmla="*/ 4053840 h 4053840"/>
                            <a:gd name="T10" fmla="*/ 0 w 7808595"/>
                            <a:gd name="T11" fmla="*/ 4053840 h 4053840"/>
                            <a:gd name="T12" fmla="*/ 0 w 7808595"/>
                            <a:gd name="T13" fmla="*/ 4053840 h 4053840"/>
                            <a:gd name="T14" fmla="*/ 0 w 7808595"/>
                            <a:gd name="T15" fmla="*/ 0 h 4053840"/>
                            <a:gd name="T16" fmla="*/ 0 w 7808595"/>
                            <a:gd name="T17" fmla="*/ 0 h 40538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808595" h="4053840">
                              <a:moveTo>
                                <a:pt x="0" y="0"/>
                              </a:moveTo>
                              <a:lnTo>
                                <a:pt x="7808595" y="0"/>
                              </a:lnTo>
                              <a:lnTo>
                                <a:pt x="7808595" y="4053840"/>
                              </a:lnTo>
                              <a:lnTo>
                                <a:pt x="0" y="4053840"/>
                              </a:lnTo>
                              <a:lnTo>
                                <a:pt x="0" y="0"/>
                              </a:lnTo>
                              <a:close/>
                            </a:path>
                          </a:pathLst>
                        </a:cu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226571A8" id="Group 18" o:spid="_x0000_s1026" alt="Second page header accent boxes and curved bars" style="position:absolute;margin-left:-48.85pt;margin-top:-35.05pt;width:616.05pt;height:351.65pt;z-index:-251657216"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" fillcolor="#22decc [3204]"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" path="m1684020,l7808595,r,1684020c7808595,2614079,7054634,3368040,6124575,3368040l,3368040,,1684020c,753961,753961,,1684020,xe" fillcolor="#22decc [3204]" stroked="f" strokeweight="1pt">
                <v:fill r:id="rId1" o:title="" color2="#293f85 [3205]" type="pattern"/>
                <v:stroke joinstyle="miter"/>
                <v:path arrowok="t" o:connecttype="custom" o:connectlocs="16840,0;78086,0;78086,0;78086,16840;61246,33680;0,33680;0,33680;0,16840;1684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" path="m,l7808595,r,4053840l,4053840,,xe" fillcolor="#002060 [3206]" stroked="f" strokeweight="1pt">
                <v:stroke joinstyle="miter"/>
                <v:path arrowok="t" o:connecttype="custom" o:connectlocs="0,0;78085,0;78085,0;78085,40538;78085,40538;0,40538;0,40538;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190F30"/>
    <w:multiLevelType w:val="hybridMultilevel"/>
    <w:tmpl w:val="70FCED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73479A7"/>
    <w:multiLevelType w:val="hybridMultilevel"/>
    <w:tmpl w:val="C0564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BA13C0"/>
    <w:multiLevelType w:val="hybridMultilevel"/>
    <w:tmpl w:val="C23CF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671"/>
    <w:rsid w:val="00006AC4"/>
    <w:rsid w:val="0001645A"/>
    <w:rsid w:val="00026D61"/>
    <w:rsid w:val="00030663"/>
    <w:rsid w:val="00036B34"/>
    <w:rsid w:val="00043BD0"/>
    <w:rsid w:val="00062A4C"/>
    <w:rsid w:val="00063B4D"/>
    <w:rsid w:val="000743D0"/>
    <w:rsid w:val="000943BD"/>
    <w:rsid w:val="000B2561"/>
    <w:rsid w:val="000B4845"/>
    <w:rsid w:val="000B73A7"/>
    <w:rsid w:val="000D53E3"/>
    <w:rsid w:val="000E294D"/>
    <w:rsid w:val="00102E56"/>
    <w:rsid w:val="00103FF1"/>
    <w:rsid w:val="00116290"/>
    <w:rsid w:val="00117037"/>
    <w:rsid w:val="00134D9C"/>
    <w:rsid w:val="00141525"/>
    <w:rsid w:val="00145C2A"/>
    <w:rsid w:val="0014614C"/>
    <w:rsid w:val="00180889"/>
    <w:rsid w:val="00195BA6"/>
    <w:rsid w:val="001B1522"/>
    <w:rsid w:val="001C313B"/>
    <w:rsid w:val="001E350B"/>
    <w:rsid w:val="001F383D"/>
    <w:rsid w:val="00205B1C"/>
    <w:rsid w:val="002254A7"/>
    <w:rsid w:val="00226256"/>
    <w:rsid w:val="00233F8D"/>
    <w:rsid w:val="00234F0A"/>
    <w:rsid w:val="00265196"/>
    <w:rsid w:val="002921E7"/>
    <w:rsid w:val="00295C22"/>
    <w:rsid w:val="002C5B9E"/>
    <w:rsid w:val="002F5635"/>
    <w:rsid w:val="002F7A4B"/>
    <w:rsid w:val="00313D2A"/>
    <w:rsid w:val="003153CC"/>
    <w:rsid w:val="0033040F"/>
    <w:rsid w:val="00341844"/>
    <w:rsid w:val="00351F1E"/>
    <w:rsid w:val="0035720C"/>
    <w:rsid w:val="003605EE"/>
    <w:rsid w:val="0036190A"/>
    <w:rsid w:val="003804A3"/>
    <w:rsid w:val="00382456"/>
    <w:rsid w:val="003B01D1"/>
    <w:rsid w:val="003C3102"/>
    <w:rsid w:val="003C6741"/>
    <w:rsid w:val="003D1465"/>
    <w:rsid w:val="004068B7"/>
    <w:rsid w:val="00417D64"/>
    <w:rsid w:val="00430731"/>
    <w:rsid w:val="004363D4"/>
    <w:rsid w:val="00444F93"/>
    <w:rsid w:val="00446F2F"/>
    <w:rsid w:val="00450362"/>
    <w:rsid w:val="004524C0"/>
    <w:rsid w:val="004817E8"/>
    <w:rsid w:val="004A3654"/>
    <w:rsid w:val="004C0C6F"/>
    <w:rsid w:val="004E0781"/>
    <w:rsid w:val="004F117B"/>
    <w:rsid w:val="00510CD2"/>
    <w:rsid w:val="00515DC5"/>
    <w:rsid w:val="0052314C"/>
    <w:rsid w:val="00537FEA"/>
    <w:rsid w:val="00553AA7"/>
    <w:rsid w:val="00560659"/>
    <w:rsid w:val="00584FAE"/>
    <w:rsid w:val="005A081D"/>
    <w:rsid w:val="005A1571"/>
    <w:rsid w:val="005C338B"/>
    <w:rsid w:val="005C7881"/>
    <w:rsid w:val="005D2764"/>
    <w:rsid w:val="005E5C0E"/>
    <w:rsid w:val="005F00AA"/>
    <w:rsid w:val="00603A89"/>
    <w:rsid w:val="00620C13"/>
    <w:rsid w:val="0062196E"/>
    <w:rsid w:val="006234C8"/>
    <w:rsid w:val="00627447"/>
    <w:rsid w:val="00634C06"/>
    <w:rsid w:val="0064116E"/>
    <w:rsid w:val="0064781C"/>
    <w:rsid w:val="0065699C"/>
    <w:rsid w:val="00656A96"/>
    <w:rsid w:val="006611B5"/>
    <w:rsid w:val="00664066"/>
    <w:rsid w:val="006662AF"/>
    <w:rsid w:val="00667ABB"/>
    <w:rsid w:val="006747F9"/>
    <w:rsid w:val="006825D1"/>
    <w:rsid w:val="006871C6"/>
    <w:rsid w:val="00697569"/>
    <w:rsid w:val="006A5D02"/>
    <w:rsid w:val="006B7DAF"/>
    <w:rsid w:val="006C3295"/>
    <w:rsid w:val="006D0912"/>
    <w:rsid w:val="006D1A1E"/>
    <w:rsid w:val="006F3148"/>
    <w:rsid w:val="00707B4B"/>
    <w:rsid w:val="007271E6"/>
    <w:rsid w:val="007367D8"/>
    <w:rsid w:val="0074012C"/>
    <w:rsid w:val="00744361"/>
    <w:rsid w:val="00744BAC"/>
    <w:rsid w:val="00755219"/>
    <w:rsid w:val="00763034"/>
    <w:rsid w:val="00784E0F"/>
    <w:rsid w:val="007D5EE6"/>
    <w:rsid w:val="007E0ADB"/>
    <w:rsid w:val="007F1CB3"/>
    <w:rsid w:val="007F2A46"/>
    <w:rsid w:val="00803737"/>
    <w:rsid w:val="008153EA"/>
    <w:rsid w:val="00837A32"/>
    <w:rsid w:val="0084530E"/>
    <w:rsid w:val="00846B69"/>
    <w:rsid w:val="0085769A"/>
    <w:rsid w:val="0086433C"/>
    <w:rsid w:val="0086677E"/>
    <w:rsid w:val="00875ABD"/>
    <w:rsid w:val="00893234"/>
    <w:rsid w:val="008F249D"/>
    <w:rsid w:val="008F4315"/>
    <w:rsid w:val="00921F28"/>
    <w:rsid w:val="0092686E"/>
    <w:rsid w:val="00935B86"/>
    <w:rsid w:val="00941EEC"/>
    <w:rsid w:val="00955122"/>
    <w:rsid w:val="00955177"/>
    <w:rsid w:val="009824ED"/>
    <w:rsid w:val="009956E4"/>
    <w:rsid w:val="009A532D"/>
    <w:rsid w:val="009C50E9"/>
    <w:rsid w:val="009D0E16"/>
    <w:rsid w:val="009D1CC3"/>
    <w:rsid w:val="009D6743"/>
    <w:rsid w:val="009F5A9D"/>
    <w:rsid w:val="00A42096"/>
    <w:rsid w:val="00A47B82"/>
    <w:rsid w:val="00A516A5"/>
    <w:rsid w:val="00A8392E"/>
    <w:rsid w:val="00A9478B"/>
    <w:rsid w:val="00AB1932"/>
    <w:rsid w:val="00AB57C0"/>
    <w:rsid w:val="00B31268"/>
    <w:rsid w:val="00B32AB5"/>
    <w:rsid w:val="00B33D28"/>
    <w:rsid w:val="00B61EC6"/>
    <w:rsid w:val="00B72969"/>
    <w:rsid w:val="00B819FE"/>
    <w:rsid w:val="00B90A25"/>
    <w:rsid w:val="00BB12EC"/>
    <w:rsid w:val="00BF2411"/>
    <w:rsid w:val="00BF2E1A"/>
    <w:rsid w:val="00C074CD"/>
    <w:rsid w:val="00C10871"/>
    <w:rsid w:val="00C13D09"/>
    <w:rsid w:val="00C350AC"/>
    <w:rsid w:val="00C3664C"/>
    <w:rsid w:val="00C57910"/>
    <w:rsid w:val="00C62E07"/>
    <w:rsid w:val="00C8394B"/>
    <w:rsid w:val="00CE30BC"/>
    <w:rsid w:val="00CE4BFD"/>
    <w:rsid w:val="00CF0182"/>
    <w:rsid w:val="00D14626"/>
    <w:rsid w:val="00D207FA"/>
    <w:rsid w:val="00D309C3"/>
    <w:rsid w:val="00D32B68"/>
    <w:rsid w:val="00D8190D"/>
    <w:rsid w:val="00D8376E"/>
    <w:rsid w:val="00D9511D"/>
    <w:rsid w:val="00DA1036"/>
    <w:rsid w:val="00DA794D"/>
    <w:rsid w:val="00DB4DEF"/>
    <w:rsid w:val="00DD3647"/>
    <w:rsid w:val="00DF399F"/>
    <w:rsid w:val="00E06E7A"/>
    <w:rsid w:val="00E07002"/>
    <w:rsid w:val="00E121A8"/>
    <w:rsid w:val="00E13A7E"/>
    <w:rsid w:val="00E13FC7"/>
    <w:rsid w:val="00E4453D"/>
    <w:rsid w:val="00E471BE"/>
    <w:rsid w:val="00E53445"/>
    <w:rsid w:val="00E86671"/>
    <w:rsid w:val="00E90360"/>
    <w:rsid w:val="00EA0BED"/>
    <w:rsid w:val="00EA3B20"/>
    <w:rsid w:val="00ED45A1"/>
    <w:rsid w:val="00F14787"/>
    <w:rsid w:val="00F20CDC"/>
    <w:rsid w:val="00F3278D"/>
    <w:rsid w:val="00F422E2"/>
    <w:rsid w:val="00F7701F"/>
    <w:rsid w:val="00F93CC7"/>
    <w:rsid w:val="00FB6F62"/>
    <w:rsid w:val="00FC3D17"/>
    <w:rsid w:val="00FD0271"/>
    <w:rsid w:val="00FD5F17"/>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72591"/>
  <w15:docId w15:val="{19A688B6-3BDC-447F-9EE1-5869848C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BalloonText">
    <w:name w:val="Balloon Text"/>
    <w:basedOn w:val="Normal"/>
    <w:link w:val="BalloonTextChar"/>
    <w:uiPriority w:val="99"/>
    <w:semiHidden/>
    <w:unhideWhenUsed/>
    <w:rsid w:val="00AB19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932"/>
    <w:rPr>
      <w:rFonts w:ascii="Tahoma" w:hAnsi="Tahoma" w:cs="Tahoma"/>
      <w:sz w:val="16"/>
      <w:szCs w:val="16"/>
    </w:rPr>
  </w:style>
  <w:style w:type="paragraph" w:styleId="ListParagraph">
    <w:name w:val="List Paragraph"/>
    <w:basedOn w:val="Normal"/>
    <w:uiPriority w:val="34"/>
    <w:semiHidden/>
    <w:rsid w:val="00537F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1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s>
</file>

<file path=word/_rels/footer1.xml.rels><?xml version="1.0" encoding="UTF-8" standalone="yes"?>
<Relationships xmlns="http://schemas.openxmlformats.org/package/2006/relationships"><Relationship Id="rId1" Type="http://schemas.openxmlformats.org/officeDocument/2006/relationships/image" Target="media/image100.gif"/></Relationships>
</file>

<file path=word/_rels/header1.xml.rels><?xml version="1.0" encoding="UTF-8" standalone="yes"?>
<Relationships xmlns="http://schemas.openxmlformats.org/package/2006/relationships"><Relationship Id="rId3" Type="http://schemas.openxmlformats.org/officeDocument/2006/relationships/image" Target="media/image8.gif"/><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png"/><Relationship Id="rId5" Type="http://schemas.openxmlformats.org/officeDocument/2006/relationships/image" Target="media/image10.gif"/><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886F27F22C3C4FA2810226B45AFEDD" ma:contentTypeVersion="15" ma:contentTypeDescription="Create a new document." ma:contentTypeScope="" ma:versionID="266b32f82001aaa90d33d3f7e097a2df">
  <xsd:schema xmlns:xsd="http://www.w3.org/2001/XMLSchema" xmlns:xs="http://www.w3.org/2001/XMLSchema" xmlns:p="http://schemas.microsoft.com/office/2006/metadata/properties" xmlns:ns2="34b12f5c-77a3-4dda-929b-5d6e88e3980e" xmlns:ns3="2edcc889-10e0-481f-975b-c488bedc5501" targetNamespace="http://schemas.microsoft.com/office/2006/metadata/properties" ma:root="true" ma:fieldsID="0881b5df5a637d18ce9516a342032082" ns2:_="" ns3:_="">
    <xsd:import namespace="34b12f5c-77a3-4dda-929b-5d6e88e3980e"/>
    <xsd:import namespace="2edcc889-10e0-481f-975b-c488bedc55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12f5c-77a3-4dda-929b-5d6e88e398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ffd0441-cab0-4d31-9a98-a9fae76a767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cc889-10e0-481f-975b-c488bedc550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25b805-acbf-4d2f-a1bd-b156c95572cc}" ma:internalName="TaxCatchAll" ma:showField="CatchAllData" ma:web="2edcc889-10e0-481f-975b-c488bedc550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b12f5c-77a3-4dda-929b-5d6e88e3980e">
      <Terms xmlns="http://schemas.microsoft.com/office/infopath/2007/PartnerControls"/>
    </lcf76f155ced4ddcb4097134ff3c332f>
    <TaxCatchAll xmlns="2edcc889-10e0-481f-975b-c488bedc550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C536C-5F31-43B8-A048-1174C2894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12f5c-77a3-4dda-929b-5d6e88e3980e"/>
    <ds:schemaRef ds:uri="2edcc889-10e0-481f-975b-c488bedc5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3.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34b12f5c-77a3-4dda-929b-5d6e88e3980e"/>
    <ds:schemaRef ds:uri="2edcc889-10e0-481f-975b-c488bedc5501"/>
  </ds:schemaRefs>
</ds:datastoreItem>
</file>

<file path=customXml/itemProps4.xml><?xml version="1.0" encoding="utf-8"?>
<ds:datastoreItem xmlns:ds="http://schemas.openxmlformats.org/officeDocument/2006/customXml" ds:itemID="{9B6A0110-5B0E-46B8-BA5F-BA986E8B7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1</TotalTime>
  <Pages>3</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Any Authorised User</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dc:creator>
  <cp:lastModifiedBy>Samantha Price</cp:lastModifiedBy>
  <cp:revision>2</cp:revision>
  <cp:lastPrinted>2023-03-29T16:26:00Z</cp:lastPrinted>
  <dcterms:created xsi:type="dcterms:W3CDTF">2025-10-16T13:20:00Z</dcterms:created>
  <dcterms:modified xsi:type="dcterms:W3CDTF">2025-10-16T13:20:00Z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0x010100E0886F27F22C3C4FA2810226B45AFEDD</vt:lpwstr>
  </property>
  <property fmtid="{D5CDD505-2E9C-101B-9397-08002B2CF9AE}" pid="3" name="Order">
    <vt:r8>1141000</vt:r8>
  </property>
</Properties>
</file>